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7A3" w:rsidRPr="002E2C2D" w:rsidRDefault="00FB37A3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bookmarkStart w:id="0" w:name="_GoBack"/>
      <w:bookmarkEnd w:id="0"/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FB37A3" w:rsidRPr="002E2C2D" w:rsidRDefault="00FB37A3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FB37A3" w:rsidRPr="002E2C2D" w:rsidRDefault="00FB37A3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noProof/>
        </w:rPr>
        <w:pict>
          <v:line id="Straight Connector 2" o:spid="_x0000_s1026" style="position:absolute;z-index:251658240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FB37A3" w:rsidRPr="00B35786" w:rsidRDefault="00FB37A3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noProof/>
        </w:rPr>
        <w:pict>
          <v:line id="Straight Connector 4" o:spid="_x0000_s1027" style="position:absolute;z-index:251657216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FB37A3" w:rsidRPr="00746251" w:rsidRDefault="00FB37A3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FB37A3" w:rsidRPr="00746251" w:rsidRDefault="00FB37A3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FB37A3" w:rsidRDefault="00FB37A3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FB37A3" w:rsidRPr="00746251" w:rsidRDefault="00FB37A3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FB37A3" w:rsidRPr="007B11F5" w:rsidRDefault="00FB37A3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</w:p>
    <w:p w:rsidR="00FB37A3" w:rsidRPr="007B11F5" w:rsidRDefault="00FB37A3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FB37A3" w:rsidRPr="007B11F5" w:rsidRDefault="00FB37A3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Pr="007B11F5">
        <w:rPr>
          <w:rFonts w:ascii="Times New Roman" w:hAnsi="Times New Roman"/>
          <w:bCs/>
          <w:szCs w:val="28"/>
          <w:lang w:val="pt-BR"/>
        </w:rPr>
        <w:t>.... giờ; (Lý thuyết: .... giờ; Thực hành, thí nghiệm, thảo luận, bài tập: .... giờ; Kiểm tra: .... giờ)</w:t>
      </w:r>
    </w:p>
    <w:p w:rsidR="00FB37A3" w:rsidRPr="007B11F5" w:rsidRDefault="00FB37A3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FB37A3" w:rsidRPr="007B11F5" w:rsidRDefault="00FB37A3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</w:p>
    <w:p w:rsidR="00FB37A3" w:rsidRPr="007B11F5" w:rsidRDefault="00FB37A3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FB37A3" w:rsidRPr="007B11F5" w:rsidRDefault="00FB37A3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FB37A3" w:rsidRPr="007B11F5" w:rsidRDefault="00FB37A3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FB37A3" w:rsidRPr="007B11F5" w:rsidRDefault="00FB37A3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:rsidR="00FB37A3" w:rsidRPr="007B11F5" w:rsidRDefault="00FB37A3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FB37A3" w:rsidRPr="007B11F5" w:rsidRDefault="00FB37A3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FB37A3" w:rsidRPr="007B11F5" w:rsidRDefault="00FB37A3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FB37A3" w:rsidRPr="007B11F5" w:rsidTr="009356D6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FB37A3" w:rsidRPr="007B11F5" w:rsidRDefault="00FB37A3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vAlign w:val="center"/>
          </w:tcPr>
          <w:p w:rsidR="00FB37A3" w:rsidRPr="007B11F5" w:rsidRDefault="00FB37A3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vAlign w:val="center"/>
          </w:tcPr>
          <w:p w:rsidR="00FB37A3" w:rsidRPr="007B11F5" w:rsidRDefault="00FB37A3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FB37A3" w:rsidRPr="007B11F5" w:rsidTr="009356D6">
        <w:trPr>
          <w:trHeight w:val="1030"/>
          <w:tblHeader/>
        </w:trPr>
        <w:tc>
          <w:tcPr>
            <w:tcW w:w="621" w:type="dxa"/>
            <w:vMerge/>
          </w:tcPr>
          <w:p w:rsidR="00FB37A3" w:rsidRPr="007B11F5" w:rsidRDefault="00FB37A3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vAlign w:val="center"/>
          </w:tcPr>
          <w:p w:rsidR="00FB37A3" w:rsidRPr="007B11F5" w:rsidRDefault="00FB37A3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vAlign w:val="center"/>
          </w:tcPr>
          <w:p w:rsidR="00FB37A3" w:rsidRPr="007B11F5" w:rsidRDefault="00FB37A3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FB37A3" w:rsidRPr="007B11F5" w:rsidRDefault="00FB37A3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vAlign w:val="center"/>
          </w:tcPr>
          <w:p w:rsidR="00FB37A3" w:rsidRPr="007B11F5" w:rsidRDefault="00FB37A3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vAlign w:val="center"/>
          </w:tcPr>
          <w:p w:rsidR="00FB37A3" w:rsidRPr="007B11F5" w:rsidRDefault="00FB37A3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vAlign w:val="center"/>
          </w:tcPr>
          <w:p w:rsidR="00FB37A3" w:rsidRPr="007B11F5" w:rsidRDefault="00FB37A3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FB37A3" w:rsidRPr="007B11F5" w:rsidRDefault="00FB37A3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FB37A3" w:rsidRPr="007B11F5" w:rsidTr="007C1A8E">
        <w:trPr>
          <w:trHeight w:val="454"/>
        </w:trPr>
        <w:tc>
          <w:tcPr>
            <w:tcW w:w="621" w:type="dxa"/>
          </w:tcPr>
          <w:p w:rsidR="00FB37A3" w:rsidRPr="007B11F5" w:rsidRDefault="00FB37A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FB37A3" w:rsidRPr="007B11F5" w:rsidRDefault="00FB37A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37A3" w:rsidRPr="007B11F5" w:rsidRDefault="00FB37A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37A3" w:rsidRPr="007B11F5" w:rsidRDefault="00FB37A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37A3" w:rsidRPr="007B11F5" w:rsidRDefault="00FB37A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37A3" w:rsidRPr="007B11F5" w:rsidRDefault="00FB37A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37A3" w:rsidRPr="007B11F5" w:rsidRDefault="00FB37A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37A3" w:rsidRPr="007B11F5" w:rsidRDefault="00FB37A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37A3" w:rsidRPr="007B11F5" w:rsidRDefault="00FB37A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</w:tcPr>
          <w:p w:rsidR="00FB37A3" w:rsidRPr="007B11F5" w:rsidRDefault="00FB37A3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Bài mở đầu:</w:t>
            </w:r>
          </w:p>
          <w:p w:rsidR="00FB37A3" w:rsidRPr="007B11F5" w:rsidRDefault="00FB37A3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Chương:</w:t>
            </w:r>
          </w:p>
          <w:p w:rsidR="00FB37A3" w:rsidRPr="007B11F5" w:rsidRDefault="00FB37A3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 Tên mục: </w:t>
            </w:r>
            <w:r w:rsidRPr="007B11F5">
              <w:rPr>
                <w:rFonts w:ascii="Times New Roman" w:hAnsi="Times New Roman"/>
                <w:szCs w:val="28"/>
              </w:rPr>
              <w:tab/>
            </w:r>
          </w:p>
          <w:p w:rsidR="00FB37A3" w:rsidRPr="007B11F5" w:rsidRDefault="00FB37A3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1.1. Tên tiểu mục: </w:t>
            </w:r>
            <w:r w:rsidRPr="007B11F5">
              <w:rPr>
                <w:rFonts w:ascii="Times New Roman" w:hAnsi="Times New Roman"/>
                <w:szCs w:val="28"/>
              </w:rPr>
              <w:tab/>
            </w:r>
          </w:p>
          <w:p w:rsidR="00FB37A3" w:rsidRPr="007B11F5" w:rsidRDefault="00FB37A3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Chương:</w:t>
            </w:r>
          </w:p>
          <w:p w:rsidR="00FB37A3" w:rsidRPr="007B11F5" w:rsidRDefault="00FB37A3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 Tên mục: </w:t>
            </w:r>
            <w:r w:rsidRPr="007B11F5">
              <w:rPr>
                <w:rFonts w:ascii="Times New Roman" w:hAnsi="Times New Roman"/>
                <w:szCs w:val="28"/>
              </w:rPr>
              <w:tab/>
            </w:r>
          </w:p>
          <w:p w:rsidR="00FB37A3" w:rsidRPr="007B11F5" w:rsidRDefault="00FB37A3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1.1. Tên tiểu mục: </w:t>
            </w:r>
            <w:r w:rsidRPr="007B11F5">
              <w:rPr>
                <w:rFonts w:ascii="Times New Roman" w:hAnsi="Times New Roman"/>
                <w:szCs w:val="28"/>
              </w:rPr>
              <w:tab/>
            </w:r>
          </w:p>
          <w:p w:rsidR="00FB37A3" w:rsidRPr="007B11F5" w:rsidRDefault="00FB37A3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ab/>
            </w:r>
          </w:p>
        </w:tc>
        <w:tc>
          <w:tcPr>
            <w:tcW w:w="918" w:type="dxa"/>
          </w:tcPr>
          <w:p w:rsidR="00FB37A3" w:rsidRPr="007B11F5" w:rsidRDefault="00FB37A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</w:tcPr>
          <w:p w:rsidR="00FB37A3" w:rsidRPr="007B11F5" w:rsidRDefault="00FB37A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</w:tcPr>
          <w:p w:rsidR="00FB37A3" w:rsidRPr="007B11F5" w:rsidRDefault="00FB37A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</w:tcPr>
          <w:p w:rsidR="00FB37A3" w:rsidRPr="007B11F5" w:rsidRDefault="00FB37A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B37A3" w:rsidRPr="007B11F5" w:rsidTr="004D7C95">
        <w:trPr>
          <w:trHeight w:val="454"/>
        </w:trPr>
        <w:tc>
          <w:tcPr>
            <w:tcW w:w="4312" w:type="dxa"/>
            <w:gridSpan w:val="2"/>
            <w:vAlign w:val="center"/>
          </w:tcPr>
          <w:p w:rsidR="00FB37A3" w:rsidRPr="007B11F5" w:rsidRDefault="00FB37A3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vAlign w:val="center"/>
          </w:tcPr>
          <w:p w:rsidR="00FB37A3" w:rsidRPr="007B11F5" w:rsidRDefault="00FB37A3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FB37A3" w:rsidRPr="007B11F5" w:rsidRDefault="00FB37A3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vAlign w:val="center"/>
          </w:tcPr>
          <w:p w:rsidR="00FB37A3" w:rsidRPr="007B11F5" w:rsidRDefault="00FB37A3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FB37A3" w:rsidRPr="007B11F5" w:rsidRDefault="00FB37A3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FB37A3" w:rsidRPr="007B11F5" w:rsidRDefault="00FB37A3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FB37A3" w:rsidRPr="007B11F5" w:rsidRDefault="00FB37A3" w:rsidP="008C6C8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Bài mở đầu:</w:t>
      </w:r>
    </w:p>
    <w:p w:rsidR="00FB37A3" w:rsidRPr="007B11F5" w:rsidRDefault="00FB37A3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                                                       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FB37A3" w:rsidRPr="007B11F5" w:rsidRDefault="00FB37A3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FB37A3" w:rsidRPr="007B11F5" w:rsidRDefault="00FB37A3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FB37A3" w:rsidRPr="007B11F5" w:rsidRDefault="00FB37A3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FB37A3" w:rsidRPr="007B11F5" w:rsidRDefault="00FB37A3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FB37A3" w:rsidRPr="007B11F5" w:rsidRDefault="00FB37A3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FB37A3" w:rsidRPr="007B11F5" w:rsidRDefault="00FB37A3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FB37A3" w:rsidRPr="007B11F5" w:rsidRDefault="00FB37A3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FB37A3" w:rsidRPr="007B11F5" w:rsidRDefault="00FB37A3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FB37A3" w:rsidRPr="007B11F5" w:rsidRDefault="00FB37A3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FB37A3" w:rsidRPr="007B11F5" w:rsidRDefault="00FB37A3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 n: 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FB37A3" w:rsidRPr="007B11F5" w:rsidRDefault="00FB37A3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FB37A3" w:rsidRPr="007B11F5" w:rsidRDefault="00FB37A3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FB37A3" w:rsidRPr="007B11F5" w:rsidRDefault="00FB37A3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FB37A3" w:rsidRPr="007B11F5" w:rsidRDefault="00FB37A3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FB37A3" w:rsidRPr="007B11F5" w:rsidRDefault="00FB37A3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FB37A3" w:rsidRPr="007B11F5" w:rsidRDefault="00FB37A3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FB37A3" w:rsidRPr="007B11F5" w:rsidRDefault="00FB37A3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FB37A3" w:rsidRPr="007B11F5" w:rsidRDefault="00FB37A3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</w:p>
    <w:p w:rsidR="00FB37A3" w:rsidRPr="007B11F5" w:rsidRDefault="00FB37A3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</w:p>
    <w:p w:rsidR="00FB37A3" w:rsidRPr="007B11F5" w:rsidRDefault="00FB37A3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FB37A3" w:rsidRPr="007B11F5" w:rsidRDefault="00FB37A3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FB37A3" w:rsidRPr="007B11F5" w:rsidRDefault="00FB37A3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FB37A3" w:rsidRPr="007B11F5" w:rsidRDefault="00FB37A3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FB37A3" w:rsidRPr="007B11F5" w:rsidRDefault="00FB37A3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FB37A3" w:rsidRPr="007B11F5" w:rsidRDefault="00FB37A3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FB37A3" w:rsidRPr="007B11F5" w:rsidRDefault="00FB37A3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</w:p>
    <w:p w:rsidR="00FB37A3" w:rsidRPr="007B11F5" w:rsidRDefault="00FB37A3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FB37A3" w:rsidRPr="007B11F5" w:rsidRDefault="00FB37A3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FB37A3" w:rsidRPr="007B11F5" w:rsidRDefault="00FB37A3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FB37A3" w:rsidRDefault="00FB37A3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FB37A3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7A3" w:rsidRDefault="00FB37A3" w:rsidP="004D354C">
      <w:r>
        <w:separator/>
      </w:r>
    </w:p>
  </w:endnote>
  <w:endnote w:type="continuationSeparator" w:id="0">
    <w:p w:rsidR="00FB37A3" w:rsidRDefault="00FB37A3" w:rsidP="004D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7A3" w:rsidRDefault="00FB37A3" w:rsidP="004D354C">
      <w:r>
        <w:separator/>
      </w:r>
    </w:p>
  </w:footnote>
  <w:footnote w:type="continuationSeparator" w:id="0">
    <w:p w:rsidR="00FB37A3" w:rsidRDefault="00FB37A3" w:rsidP="004D35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354C"/>
    <w:rsid w:val="00070D6D"/>
    <w:rsid w:val="00077890"/>
    <w:rsid w:val="00195B35"/>
    <w:rsid w:val="001E3EFB"/>
    <w:rsid w:val="001F6ACB"/>
    <w:rsid w:val="00285E77"/>
    <w:rsid w:val="002C0545"/>
    <w:rsid w:val="002E2C2D"/>
    <w:rsid w:val="00344FF6"/>
    <w:rsid w:val="00353693"/>
    <w:rsid w:val="0039763B"/>
    <w:rsid w:val="004B19B5"/>
    <w:rsid w:val="004D354C"/>
    <w:rsid w:val="004D7C95"/>
    <w:rsid w:val="0058077A"/>
    <w:rsid w:val="00584E75"/>
    <w:rsid w:val="00591B17"/>
    <w:rsid w:val="00596DBF"/>
    <w:rsid w:val="005D2BEA"/>
    <w:rsid w:val="005E49DE"/>
    <w:rsid w:val="00671287"/>
    <w:rsid w:val="006C5F90"/>
    <w:rsid w:val="0070165A"/>
    <w:rsid w:val="00743BFD"/>
    <w:rsid w:val="00746251"/>
    <w:rsid w:val="00783855"/>
    <w:rsid w:val="007A7F9B"/>
    <w:rsid w:val="007B11F5"/>
    <w:rsid w:val="007C1A8E"/>
    <w:rsid w:val="00840703"/>
    <w:rsid w:val="00840C6D"/>
    <w:rsid w:val="008458E8"/>
    <w:rsid w:val="00852728"/>
    <w:rsid w:val="008C6C83"/>
    <w:rsid w:val="008E2728"/>
    <w:rsid w:val="00913262"/>
    <w:rsid w:val="00924874"/>
    <w:rsid w:val="009356D6"/>
    <w:rsid w:val="00947653"/>
    <w:rsid w:val="00970DA8"/>
    <w:rsid w:val="00973ABD"/>
    <w:rsid w:val="00A16954"/>
    <w:rsid w:val="00A517DB"/>
    <w:rsid w:val="00B35786"/>
    <w:rsid w:val="00BF080E"/>
    <w:rsid w:val="00C05689"/>
    <w:rsid w:val="00C10935"/>
    <w:rsid w:val="00C75D48"/>
    <w:rsid w:val="00C8272F"/>
    <w:rsid w:val="00C96BF3"/>
    <w:rsid w:val="00CA5E7E"/>
    <w:rsid w:val="00CA7596"/>
    <w:rsid w:val="00CF3016"/>
    <w:rsid w:val="00D2785E"/>
    <w:rsid w:val="00D5175A"/>
    <w:rsid w:val="00D5286B"/>
    <w:rsid w:val="00D76370"/>
    <w:rsid w:val="00D76379"/>
    <w:rsid w:val="00D7725C"/>
    <w:rsid w:val="00DE65A6"/>
    <w:rsid w:val="00DE7CDD"/>
    <w:rsid w:val="00E60886"/>
    <w:rsid w:val="00F13230"/>
    <w:rsid w:val="00F75B9D"/>
    <w:rsid w:val="00F80D28"/>
    <w:rsid w:val="00FA278A"/>
    <w:rsid w:val="00FA62AC"/>
    <w:rsid w:val="00FB098D"/>
    <w:rsid w:val="00FB37A3"/>
    <w:rsid w:val="00FD7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rPr>
      <w:rFonts w:ascii=".VnTime" w:eastAsia="Times New Roman" w:hAnsi=".VnTime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Times New Roman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  <w:contextualSpacing/>
    </w:pPr>
  </w:style>
  <w:style w:type="numbering" w:customStyle="1" w:styleId="Style1">
    <w:name w:val="Style1"/>
    <w:rsid w:val="00A0157D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244</Words>
  <Characters>1395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Võ Minh Phương</dc:creator>
  <cp:keywords/>
  <dc:description/>
  <cp:lastModifiedBy>Lucky Star</cp:lastModifiedBy>
  <cp:revision>2</cp:revision>
  <dcterms:created xsi:type="dcterms:W3CDTF">2017-03-28T01:59:00Z</dcterms:created>
  <dcterms:modified xsi:type="dcterms:W3CDTF">2017-03-28T01:59:00Z</dcterms:modified>
</cp:coreProperties>
</file>